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5F" w:rsidRPr="003D223C" w:rsidRDefault="00DB125F" w:rsidP="003D223C">
      <w:pPr>
        <w:rPr>
          <w:rFonts w:ascii="Times New Roman" w:hAnsi="Times New Roman"/>
          <w:b/>
          <w:sz w:val="28"/>
          <w:szCs w:val="28"/>
        </w:rPr>
      </w:pPr>
    </w:p>
    <w:p w:rsidR="00DB125F" w:rsidRPr="003D223C" w:rsidRDefault="00DB125F" w:rsidP="003D223C">
      <w:pPr>
        <w:rPr>
          <w:rFonts w:ascii="Times New Roman" w:hAnsi="Times New Roman"/>
          <w:b/>
          <w:sz w:val="28"/>
          <w:szCs w:val="28"/>
        </w:rPr>
      </w:pPr>
      <w:r w:rsidRPr="003D223C">
        <w:rPr>
          <w:rFonts w:ascii="Times New Roman" w:hAnsi="Times New Roman"/>
          <w:b/>
          <w:sz w:val="28"/>
          <w:szCs w:val="28"/>
        </w:rPr>
        <w:t xml:space="preserve">Повідомлення </w:t>
      </w:r>
    </w:p>
    <w:p w:rsidR="00DB125F" w:rsidRPr="003D223C" w:rsidRDefault="00DB125F" w:rsidP="003D223C">
      <w:pPr>
        <w:rPr>
          <w:rFonts w:ascii="Times New Roman" w:hAnsi="Times New Roman"/>
          <w:b/>
          <w:sz w:val="28"/>
          <w:szCs w:val="28"/>
        </w:rPr>
      </w:pPr>
      <w:r w:rsidRPr="003D223C">
        <w:rPr>
          <w:rFonts w:ascii="Times New Roman" w:hAnsi="Times New Roman"/>
          <w:b/>
          <w:sz w:val="28"/>
          <w:szCs w:val="28"/>
        </w:rPr>
        <w:t>про початок проходження перевірки</w:t>
      </w:r>
    </w:p>
    <w:p w:rsidR="00DB125F" w:rsidRPr="003D223C" w:rsidRDefault="00DB125F" w:rsidP="003D223C">
      <w:pPr>
        <w:rPr>
          <w:rFonts w:ascii="Times New Roman" w:hAnsi="Times New Roman"/>
          <w:sz w:val="28"/>
          <w:szCs w:val="28"/>
        </w:rPr>
      </w:pPr>
    </w:p>
    <w:p w:rsidR="00DB125F" w:rsidRPr="003D223C" w:rsidRDefault="00DB125F" w:rsidP="003D223C">
      <w:pPr>
        <w:rPr>
          <w:rFonts w:ascii="Times New Roman" w:hAnsi="Times New Roman"/>
          <w:sz w:val="28"/>
          <w:szCs w:val="28"/>
        </w:rPr>
      </w:pPr>
    </w:p>
    <w:p w:rsidR="00DB125F" w:rsidRDefault="00DB125F" w:rsidP="003D223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223C">
        <w:rPr>
          <w:rFonts w:ascii="Times New Roman" w:hAnsi="Times New Roman"/>
          <w:sz w:val="28"/>
          <w:szCs w:val="28"/>
        </w:rPr>
        <w:t xml:space="preserve">Відповідно до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3D223C">
        <w:rPr>
          <w:rFonts w:ascii="Times New Roman" w:hAnsi="Times New Roman"/>
          <w:sz w:val="28"/>
          <w:szCs w:val="28"/>
        </w:rPr>
        <w:br/>
        <w:t>«Про очищення влади», затвердженого постановою Кабінету Міністрів України від 16 жовтня 2014 року № 563</w:t>
      </w:r>
      <w:r w:rsidRPr="003D223C">
        <w:rPr>
          <w:rFonts w:ascii="Times New Roman" w:hAnsi="Times New Roman"/>
          <w:color w:val="000000"/>
          <w:sz w:val="28"/>
          <w:szCs w:val="28"/>
        </w:rPr>
        <w:t xml:space="preserve"> (зі змінами</w:t>
      </w:r>
      <w:r w:rsidRPr="003D223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223C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Архівному відділі </w:t>
      </w:r>
      <w:r w:rsidRPr="003D223C">
        <w:rPr>
          <w:rFonts w:ascii="Times New Roman" w:hAnsi="Times New Roman"/>
          <w:sz w:val="28"/>
          <w:szCs w:val="28"/>
        </w:rPr>
        <w:t>Ізмаїльськ</w:t>
      </w:r>
      <w:r>
        <w:rPr>
          <w:rFonts w:ascii="Times New Roman" w:hAnsi="Times New Roman"/>
          <w:sz w:val="28"/>
          <w:szCs w:val="28"/>
        </w:rPr>
        <w:t>ої</w:t>
      </w:r>
      <w:r w:rsidRPr="003D223C">
        <w:rPr>
          <w:rFonts w:ascii="Times New Roman" w:hAnsi="Times New Roman"/>
          <w:sz w:val="28"/>
          <w:szCs w:val="28"/>
        </w:rPr>
        <w:t xml:space="preserve"> районн</w:t>
      </w:r>
      <w:r>
        <w:rPr>
          <w:rFonts w:ascii="Times New Roman" w:hAnsi="Times New Roman"/>
          <w:sz w:val="28"/>
          <w:szCs w:val="28"/>
        </w:rPr>
        <w:t>ої</w:t>
      </w:r>
      <w:r w:rsidRPr="003D223C">
        <w:rPr>
          <w:rFonts w:ascii="Times New Roman" w:hAnsi="Times New Roman"/>
          <w:sz w:val="28"/>
          <w:szCs w:val="28"/>
        </w:rPr>
        <w:t xml:space="preserve"> державн</w:t>
      </w:r>
      <w:r>
        <w:rPr>
          <w:rFonts w:ascii="Times New Roman" w:hAnsi="Times New Roman"/>
          <w:sz w:val="28"/>
          <w:szCs w:val="28"/>
        </w:rPr>
        <w:t>ої</w:t>
      </w:r>
      <w:r w:rsidRPr="003D223C">
        <w:rPr>
          <w:rFonts w:ascii="Times New Roman" w:hAnsi="Times New Roman"/>
          <w:sz w:val="28"/>
          <w:szCs w:val="28"/>
        </w:rPr>
        <w:t xml:space="preserve"> адміністрації Одеської області </w:t>
      </w:r>
      <w:r>
        <w:rPr>
          <w:rFonts w:ascii="Times New Roman" w:hAnsi="Times New Roman"/>
          <w:sz w:val="28"/>
          <w:szCs w:val="28"/>
          <w:u w:val="single"/>
        </w:rPr>
        <w:t>19 березня</w:t>
      </w:r>
      <w:r w:rsidRPr="003D223C">
        <w:rPr>
          <w:rFonts w:ascii="Times New Roman" w:hAnsi="Times New Roman"/>
          <w:sz w:val="28"/>
          <w:szCs w:val="28"/>
          <w:u w:val="single"/>
        </w:rPr>
        <w:t xml:space="preserve"> 202</w:t>
      </w:r>
      <w:r>
        <w:rPr>
          <w:rFonts w:ascii="Times New Roman" w:hAnsi="Times New Roman"/>
          <w:sz w:val="28"/>
          <w:szCs w:val="28"/>
          <w:u w:val="single"/>
        </w:rPr>
        <w:t>6</w:t>
      </w:r>
      <w:r w:rsidRPr="003D223C">
        <w:rPr>
          <w:rFonts w:ascii="Times New Roman" w:hAnsi="Times New Roman"/>
          <w:sz w:val="28"/>
          <w:szCs w:val="28"/>
          <w:u w:val="single"/>
        </w:rPr>
        <w:t xml:space="preserve"> року</w:t>
      </w:r>
      <w:r w:rsidRPr="003D223C">
        <w:rPr>
          <w:rFonts w:ascii="Times New Roman" w:hAnsi="Times New Roman"/>
          <w:sz w:val="28"/>
          <w:szCs w:val="28"/>
        </w:rPr>
        <w:t xml:space="preserve"> розпочато проведення перевірки щодо </w:t>
      </w:r>
      <w:r w:rsidRPr="00074E30">
        <w:rPr>
          <w:rFonts w:ascii="Times New Roman" w:hAnsi="Times New Roman"/>
          <w:b/>
          <w:sz w:val="28"/>
          <w:szCs w:val="28"/>
        </w:rPr>
        <w:t>Тимошенко Олександри Володимирівни</w:t>
      </w:r>
      <w:r w:rsidRPr="003D223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головного</w:t>
      </w:r>
      <w:r w:rsidRPr="003D223C">
        <w:rPr>
          <w:rFonts w:ascii="Times New Roman" w:hAnsi="Times New Roman"/>
          <w:sz w:val="28"/>
          <w:szCs w:val="28"/>
        </w:rPr>
        <w:t xml:space="preserve"> спеціаліста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Архівного відділу </w:t>
      </w:r>
      <w:r w:rsidRPr="003D223C">
        <w:rPr>
          <w:rFonts w:ascii="Times New Roman" w:hAnsi="Times New Roman"/>
          <w:bCs/>
          <w:color w:val="000000"/>
          <w:sz w:val="28"/>
          <w:szCs w:val="28"/>
        </w:rPr>
        <w:t>Ізмаїльської районної державної адміністрації</w:t>
      </w:r>
      <w:r w:rsidRPr="003D223C">
        <w:rPr>
          <w:rFonts w:ascii="Times New Roman" w:hAnsi="Times New Roman"/>
          <w:sz w:val="28"/>
          <w:szCs w:val="28"/>
        </w:rPr>
        <w:t xml:space="preserve"> Одеської області.</w:t>
      </w:r>
    </w:p>
    <w:p w:rsidR="00DB125F" w:rsidRDefault="00DB125F" w:rsidP="003D223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125F" w:rsidRDefault="00DB125F" w:rsidP="003D223C">
      <w:pPr>
        <w:ind w:firstLine="708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p w:rsidR="00DB125F" w:rsidRPr="003D223C" w:rsidRDefault="00DB125F" w:rsidP="003D223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DB125F" w:rsidRPr="003D223C" w:rsidSect="003427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5E24"/>
    <w:rsid w:val="00045086"/>
    <w:rsid w:val="00074E30"/>
    <w:rsid w:val="000C2542"/>
    <w:rsid w:val="001002B2"/>
    <w:rsid w:val="00136F6A"/>
    <w:rsid w:val="001537A9"/>
    <w:rsid w:val="00167B77"/>
    <w:rsid w:val="00263E4E"/>
    <w:rsid w:val="002B3611"/>
    <w:rsid w:val="002F6881"/>
    <w:rsid w:val="0034271B"/>
    <w:rsid w:val="003D223C"/>
    <w:rsid w:val="0044440B"/>
    <w:rsid w:val="004B6DE2"/>
    <w:rsid w:val="004E497A"/>
    <w:rsid w:val="00511555"/>
    <w:rsid w:val="006374F9"/>
    <w:rsid w:val="006C3C30"/>
    <w:rsid w:val="006D203D"/>
    <w:rsid w:val="006F2A8B"/>
    <w:rsid w:val="007F4D03"/>
    <w:rsid w:val="0083197B"/>
    <w:rsid w:val="00885A0F"/>
    <w:rsid w:val="008F5DFB"/>
    <w:rsid w:val="00924751"/>
    <w:rsid w:val="00936347"/>
    <w:rsid w:val="00995E24"/>
    <w:rsid w:val="009D7460"/>
    <w:rsid w:val="009E2A0A"/>
    <w:rsid w:val="00AA32B0"/>
    <w:rsid w:val="00AB6B59"/>
    <w:rsid w:val="00AD22A5"/>
    <w:rsid w:val="00B130C0"/>
    <w:rsid w:val="00B3091E"/>
    <w:rsid w:val="00C01A95"/>
    <w:rsid w:val="00C741E5"/>
    <w:rsid w:val="00C77865"/>
    <w:rsid w:val="00D40AD4"/>
    <w:rsid w:val="00DB125F"/>
    <w:rsid w:val="00E17EC9"/>
    <w:rsid w:val="00E70998"/>
    <w:rsid w:val="00ED02DB"/>
    <w:rsid w:val="00EF48A0"/>
    <w:rsid w:val="00F1074B"/>
    <w:rsid w:val="00F64E48"/>
    <w:rsid w:val="00F76141"/>
    <w:rsid w:val="00F76570"/>
    <w:rsid w:val="00F96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71B"/>
    <w:pPr>
      <w:jc w:val="center"/>
    </w:pPr>
    <w:rPr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E49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49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</TotalTime>
  <Pages>1</Pages>
  <Words>102</Words>
  <Characters>582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fil2</cp:lastModifiedBy>
  <cp:revision>14</cp:revision>
  <cp:lastPrinted>2024-03-11T10:24:00Z</cp:lastPrinted>
  <dcterms:created xsi:type="dcterms:W3CDTF">2023-11-13T06:20:00Z</dcterms:created>
  <dcterms:modified xsi:type="dcterms:W3CDTF">2026-08-19T08:03:00Z</dcterms:modified>
</cp:coreProperties>
</file>